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C6F78" w14:textId="77777777" w:rsidR="001128FE" w:rsidRDefault="0035681A">
      <w:pPr>
        <w:rPr>
          <w:b/>
          <w:sz w:val="32"/>
          <w:szCs w:val="32"/>
        </w:rPr>
      </w:pPr>
      <w:r w:rsidRPr="0035681A">
        <w:rPr>
          <w:b/>
          <w:sz w:val="32"/>
          <w:szCs w:val="32"/>
        </w:rPr>
        <w:t>Technische Lijst</w:t>
      </w:r>
    </w:p>
    <w:p w14:paraId="12BD219E" w14:textId="77777777" w:rsidR="0035681A" w:rsidRDefault="0035681A">
      <w:pPr>
        <w:rPr>
          <w:b/>
          <w:sz w:val="32"/>
          <w:szCs w:val="32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C2168F" w14:paraId="56D23B77" w14:textId="77777777" w:rsidTr="00C2168F">
        <w:tc>
          <w:tcPr>
            <w:tcW w:w="4528" w:type="dxa"/>
          </w:tcPr>
          <w:p w14:paraId="7CBF67C3" w14:textId="77777777" w:rsidR="00C2168F" w:rsidRPr="00C2168F" w:rsidRDefault="00C2168F">
            <w:pPr>
              <w:rPr>
                <w:b/>
              </w:rPr>
            </w:pPr>
            <w:r w:rsidRPr="00C2168F">
              <w:rPr>
                <w:b/>
              </w:rPr>
              <w:t>Naam voorstelling:</w:t>
            </w:r>
          </w:p>
        </w:tc>
        <w:tc>
          <w:tcPr>
            <w:tcW w:w="4528" w:type="dxa"/>
          </w:tcPr>
          <w:p w14:paraId="55FC9AFA" w14:textId="2E3FAD68" w:rsidR="00C2168F" w:rsidRPr="00C2168F" w:rsidRDefault="003B354E">
            <w:pPr>
              <w:rPr>
                <w:b/>
              </w:rPr>
            </w:pPr>
            <w:r>
              <w:rPr>
                <w:b/>
              </w:rPr>
              <w:t>D</w:t>
            </w:r>
            <w:r w:rsidR="000B4246">
              <w:rPr>
                <w:b/>
              </w:rPr>
              <w:t>ierendorpje</w:t>
            </w:r>
          </w:p>
        </w:tc>
      </w:tr>
      <w:tr w:rsidR="00C2168F" w14:paraId="6D097D6F" w14:textId="77777777" w:rsidTr="00C2168F">
        <w:tc>
          <w:tcPr>
            <w:tcW w:w="4528" w:type="dxa"/>
          </w:tcPr>
          <w:p w14:paraId="5A402B7B" w14:textId="77777777" w:rsidR="00C2168F" w:rsidRPr="00C2168F" w:rsidRDefault="00C2168F">
            <w:pPr>
              <w:rPr>
                <w:b/>
              </w:rPr>
            </w:pPr>
            <w:r>
              <w:rPr>
                <w:b/>
              </w:rPr>
              <w:t>Naam g</w:t>
            </w:r>
            <w:r w:rsidRPr="00C2168F">
              <w:rPr>
                <w:b/>
              </w:rPr>
              <w:t>roep:</w:t>
            </w:r>
          </w:p>
        </w:tc>
        <w:tc>
          <w:tcPr>
            <w:tcW w:w="4528" w:type="dxa"/>
          </w:tcPr>
          <w:p w14:paraId="6AD0F30F" w14:textId="77777777" w:rsidR="00C2168F" w:rsidRPr="00C2168F" w:rsidRDefault="000B4246">
            <w:pPr>
              <w:rPr>
                <w:b/>
              </w:rPr>
            </w:pPr>
            <w:r>
              <w:rPr>
                <w:b/>
              </w:rPr>
              <w:t>Productiehuis Valentijn</w:t>
            </w:r>
          </w:p>
        </w:tc>
      </w:tr>
    </w:tbl>
    <w:p w14:paraId="201DF640" w14:textId="77777777" w:rsidR="0035681A" w:rsidRDefault="0035681A">
      <w:pPr>
        <w:rPr>
          <w:b/>
          <w:sz w:val="32"/>
          <w:szCs w:val="32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C2168F" w14:paraId="09A75D8C" w14:textId="77777777" w:rsidTr="00C2168F">
        <w:tc>
          <w:tcPr>
            <w:tcW w:w="4528" w:type="dxa"/>
          </w:tcPr>
          <w:p w14:paraId="387CB085" w14:textId="77777777" w:rsidR="00C2168F" w:rsidRPr="00C2168F" w:rsidRDefault="00C2168F">
            <w:pPr>
              <w:rPr>
                <w:b/>
              </w:rPr>
            </w:pPr>
            <w:r w:rsidRPr="00C2168F">
              <w:rPr>
                <w:b/>
              </w:rPr>
              <w:t>Duur voorstelling:</w:t>
            </w:r>
          </w:p>
        </w:tc>
        <w:tc>
          <w:tcPr>
            <w:tcW w:w="4528" w:type="dxa"/>
          </w:tcPr>
          <w:p w14:paraId="228CABCB" w14:textId="77777777" w:rsidR="00C2168F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45 minuten</w:t>
            </w:r>
          </w:p>
        </w:tc>
      </w:tr>
      <w:tr w:rsidR="00C2168F" w14:paraId="06A3EF8C" w14:textId="77777777" w:rsidTr="00C2168F">
        <w:tc>
          <w:tcPr>
            <w:tcW w:w="4528" w:type="dxa"/>
          </w:tcPr>
          <w:p w14:paraId="74BC6C51" w14:textId="77777777" w:rsidR="00C2168F" w:rsidRPr="00C2168F" w:rsidRDefault="00C2168F">
            <w:pPr>
              <w:rPr>
                <w:b/>
              </w:rPr>
            </w:pPr>
            <w:r w:rsidRPr="00C2168F">
              <w:rPr>
                <w:b/>
              </w:rPr>
              <w:t>Publieksopstelling:</w:t>
            </w:r>
          </w:p>
        </w:tc>
        <w:tc>
          <w:tcPr>
            <w:tcW w:w="4528" w:type="dxa"/>
          </w:tcPr>
          <w:p w14:paraId="7B9462EC" w14:textId="36120580" w:rsidR="00C2168F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tribune opstelling</w:t>
            </w:r>
          </w:p>
        </w:tc>
      </w:tr>
      <w:tr w:rsidR="00C2168F" w14:paraId="28C7E678" w14:textId="77777777" w:rsidTr="00C2168F">
        <w:tc>
          <w:tcPr>
            <w:tcW w:w="4528" w:type="dxa"/>
          </w:tcPr>
          <w:p w14:paraId="5A29926B" w14:textId="77777777" w:rsidR="00C2168F" w:rsidRPr="00DC249B" w:rsidRDefault="00C2168F">
            <w:pPr>
              <w:rPr>
                <w:b/>
              </w:rPr>
            </w:pPr>
            <w:r w:rsidRPr="00DC249B">
              <w:rPr>
                <w:b/>
              </w:rPr>
              <w:t>Omschrijving decor:</w:t>
            </w:r>
          </w:p>
        </w:tc>
        <w:tc>
          <w:tcPr>
            <w:tcW w:w="4528" w:type="dxa"/>
          </w:tcPr>
          <w:p w14:paraId="07E2F46E" w14:textId="77777777" w:rsidR="00C2168F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Beschilderde panelen</w:t>
            </w:r>
          </w:p>
        </w:tc>
      </w:tr>
      <w:tr w:rsidR="00C2168F" w14:paraId="0A4B704B" w14:textId="77777777" w:rsidTr="00C2168F">
        <w:trPr>
          <w:trHeight w:val="90"/>
        </w:trPr>
        <w:tc>
          <w:tcPr>
            <w:tcW w:w="4528" w:type="dxa"/>
          </w:tcPr>
          <w:p w14:paraId="17E16083" w14:textId="77777777" w:rsidR="00C2168F" w:rsidRPr="00DC249B" w:rsidRDefault="00C2168F">
            <w:pPr>
              <w:rPr>
                <w:b/>
              </w:rPr>
            </w:pPr>
            <w:r w:rsidRPr="00DC249B">
              <w:rPr>
                <w:b/>
              </w:rPr>
              <w:t xml:space="preserve">Omschrijving licht: </w:t>
            </w:r>
          </w:p>
        </w:tc>
        <w:tc>
          <w:tcPr>
            <w:tcW w:w="4528" w:type="dxa"/>
          </w:tcPr>
          <w:p w14:paraId="3C40500A" w14:textId="77777777" w:rsidR="00C2168F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totaaltje</w:t>
            </w:r>
          </w:p>
        </w:tc>
      </w:tr>
      <w:tr w:rsidR="00C2168F" w14:paraId="3AE8556A" w14:textId="77777777" w:rsidTr="00C2168F">
        <w:tc>
          <w:tcPr>
            <w:tcW w:w="4528" w:type="dxa"/>
          </w:tcPr>
          <w:p w14:paraId="0B1FACDD" w14:textId="77777777" w:rsidR="00C2168F" w:rsidRPr="00DC249B" w:rsidRDefault="00C2168F">
            <w:pPr>
              <w:rPr>
                <w:b/>
              </w:rPr>
            </w:pPr>
            <w:r w:rsidRPr="00DC249B">
              <w:rPr>
                <w:b/>
              </w:rPr>
              <w:t>Omschrijving geluid:</w:t>
            </w:r>
          </w:p>
        </w:tc>
        <w:tc>
          <w:tcPr>
            <w:tcW w:w="4528" w:type="dxa"/>
          </w:tcPr>
          <w:p w14:paraId="593755ED" w14:textId="77777777" w:rsidR="00C2168F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Live en eigen installatie</w:t>
            </w:r>
          </w:p>
        </w:tc>
      </w:tr>
      <w:tr w:rsidR="00DC249B" w14:paraId="6B1FF331" w14:textId="77777777" w:rsidTr="00C2168F">
        <w:tc>
          <w:tcPr>
            <w:tcW w:w="4528" w:type="dxa"/>
          </w:tcPr>
          <w:p w14:paraId="7E21A80F" w14:textId="77777777" w:rsidR="00DC249B" w:rsidRPr="00DC249B" w:rsidRDefault="009610D9">
            <w:pPr>
              <w:rPr>
                <w:b/>
              </w:rPr>
            </w:pPr>
            <w:r>
              <w:rPr>
                <w:b/>
              </w:rPr>
              <w:t>Omschrijving Video-</w:t>
            </w:r>
            <w:r w:rsidR="00DC249B" w:rsidRPr="00DC249B">
              <w:rPr>
                <w:b/>
              </w:rPr>
              <w:t>Projectie:</w:t>
            </w:r>
          </w:p>
        </w:tc>
        <w:tc>
          <w:tcPr>
            <w:tcW w:w="4528" w:type="dxa"/>
          </w:tcPr>
          <w:p w14:paraId="6C393E82" w14:textId="77777777" w:rsidR="00DC249B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geen</w:t>
            </w:r>
          </w:p>
        </w:tc>
      </w:tr>
      <w:tr w:rsidR="00C2168F" w14:paraId="403AF5FC" w14:textId="77777777" w:rsidTr="00C2168F">
        <w:tc>
          <w:tcPr>
            <w:tcW w:w="4528" w:type="dxa"/>
          </w:tcPr>
          <w:p w14:paraId="43C18348" w14:textId="77777777" w:rsidR="00C2168F" w:rsidRPr="00DC249B" w:rsidRDefault="00C2168F">
            <w:pPr>
              <w:rPr>
                <w:b/>
              </w:rPr>
            </w:pPr>
            <w:r w:rsidRPr="00DC249B">
              <w:rPr>
                <w:b/>
              </w:rPr>
              <w:t>Grootte speelvlak: (bxdxh)</w:t>
            </w:r>
          </w:p>
        </w:tc>
        <w:tc>
          <w:tcPr>
            <w:tcW w:w="4528" w:type="dxa"/>
          </w:tcPr>
          <w:p w14:paraId="71D62AF5" w14:textId="22DBABAF" w:rsidR="00C2168F" w:rsidRDefault="005417B2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</w:t>
            </w:r>
            <w:r w:rsidR="000B4246">
              <w:rPr>
                <w:b/>
                <w:sz w:val="32"/>
                <w:szCs w:val="32"/>
              </w:rPr>
              <w:t xml:space="preserve"> X </w:t>
            </w:r>
            <w:r>
              <w:rPr>
                <w:b/>
                <w:sz w:val="32"/>
                <w:szCs w:val="32"/>
              </w:rPr>
              <w:t xml:space="preserve">4 </w:t>
            </w:r>
            <w:r w:rsidR="000B4246">
              <w:rPr>
                <w:b/>
                <w:sz w:val="32"/>
                <w:szCs w:val="32"/>
              </w:rPr>
              <w:t xml:space="preserve">X </w:t>
            </w:r>
            <w:r>
              <w:rPr>
                <w:b/>
                <w:sz w:val="32"/>
                <w:szCs w:val="32"/>
              </w:rPr>
              <w:t>2,75</w:t>
            </w:r>
          </w:p>
        </w:tc>
      </w:tr>
      <w:tr w:rsidR="00DC249B" w14:paraId="7EE308EA" w14:textId="77777777" w:rsidTr="00C2168F">
        <w:tc>
          <w:tcPr>
            <w:tcW w:w="4528" w:type="dxa"/>
          </w:tcPr>
          <w:p w14:paraId="30FB9D7D" w14:textId="342CDC4A" w:rsidR="00DC249B" w:rsidRPr="00DC249B" w:rsidRDefault="00DC249B">
            <w:pPr>
              <w:rPr>
                <w:b/>
              </w:rPr>
            </w:pPr>
            <w:r w:rsidRPr="00DC249B">
              <w:rPr>
                <w:b/>
              </w:rPr>
              <w:t>Aantal stopcontacten nodig toneel:</w:t>
            </w:r>
          </w:p>
        </w:tc>
        <w:tc>
          <w:tcPr>
            <w:tcW w:w="4528" w:type="dxa"/>
          </w:tcPr>
          <w:p w14:paraId="3FD58F30" w14:textId="77777777" w:rsidR="00DC249B" w:rsidRDefault="000B4246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</w:p>
        </w:tc>
      </w:tr>
      <w:tr w:rsidR="00DC249B" w14:paraId="641D27C7" w14:textId="77777777" w:rsidTr="00C2168F">
        <w:tc>
          <w:tcPr>
            <w:tcW w:w="4528" w:type="dxa"/>
          </w:tcPr>
          <w:p w14:paraId="66D9E919" w14:textId="77777777" w:rsidR="00DC249B" w:rsidRPr="00DC249B" w:rsidRDefault="00DC249B">
            <w:pPr>
              <w:rPr>
                <w:b/>
              </w:rPr>
            </w:pPr>
            <w:r w:rsidRPr="00DC249B">
              <w:rPr>
                <w:b/>
              </w:rPr>
              <w:t>Rook/vuur:</w:t>
            </w:r>
          </w:p>
        </w:tc>
        <w:tc>
          <w:tcPr>
            <w:tcW w:w="4528" w:type="dxa"/>
          </w:tcPr>
          <w:p w14:paraId="50D05A18" w14:textId="1F73AFD2" w:rsidR="00DC249B" w:rsidRDefault="00DB5E97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geen</w:t>
            </w:r>
          </w:p>
        </w:tc>
      </w:tr>
      <w:tr w:rsidR="00DC249B" w14:paraId="72FD231C" w14:textId="77777777" w:rsidTr="00C2168F">
        <w:tc>
          <w:tcPr>
            <w:tcW w:w="4528" w:type="dxa"/>
          </w:tcPr>
          <w:p w14:paraId="4D8BEE0F" w14:textId="77777777" w:rsidR="00DC249B" w:rsidRPr="00C2168F" w:rsidRDefault="00DC249B" w:rsidP="00DC249B">
            <w:pPr>
              <w:rPr>
                <w:b/>
              </w:rPr>
            </w:pPr>
            <w:r w:rsidRPr="00C2168F">
              <w:rPr>
                <w:b/>
              </w:rPr>
              <w:t>Opbouwtijd:</w:t>
            </w:r>
          </w:p>
        </w:tc>
        <w:tc>
          <w:tcPr>
            <w:tcW w:w="4528" w:type="dxa"/>
          </w:tcPr>
          <w:p w14:paraId="0C389D74" w14:textId="77777777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1, 5 uur</w:t>
            </w:r>
          </w:p>
        </w:tc>
      </w:tr>
      <w:tr w:rsidR="00DC249B" w14:paraId="3F2CD0AB" w14:textId="77777777" w:rsidTr="00C2168F">
        <w:tc>
          <w:tcPr>
            <w:tcW w:w="4528" w:type="dxa"/>
          </w:tcPr>
          <w:p w14:paraId="7438DD4F" w14:textId="77777777" w:rsidR="00DC249B" w:rsidRPr="00C2168F" w:rsidRDefault="00DC249B" w:rsidP="00DC249B">
            <w:pPr>
              <w:rPr>
                <w:b/>
              </w:rPr>
            </w:pPr>
            <w:r w:rsidRPr="00C2168F">
              <w:rPr>
                <w:b/>
              </w:rPr>
              <w:t>Afbreektijd:</w:t>
            </w:r>
          </w:p>
        </w:tc>
        <w:tc>
          <w:tcPr>
            <w:tcW w:w="4528" w:type="dxa"/>
          </w:tcPr>
          <w:p w14:paraId="448F0E85" w14:textId="77777777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 uur</w:t>
            </w:r>
          </w:p>
        </w:tc>
      </w:tr>
      <w:tr w:rsidR="00DC249B" w14:paraId="48EC6DE2" w14:textId="77777777" w:rsidTr="00C2168F">
        <w:tc>
          <w:tcPr>
            <w:tcW w:w="4528" w:type="dxa"/>
          </w:tcPr>
          <w:p w14:paraId="354E0D7C" w14:textId="77777777" w:rsidR="00DC249B" w:rsidRPr="00DC249B" w:rsidRDefault="00DC249B" w:rsidP="00DC249B">
            <w:pPr>
              <w:rPr>
                <w:b/>
              </w:rPr>
            </w:pPr>
            <w:r w:rsidRPr="00DC249B">
              <w:rPr>
                <w:b/>
              </w:rPr>
              <w:t>Aantal spelers:</w:t>
            </w:r>
          </w:p>
        </w:tc>
        <w:tc>
          <w:tcPr>
            <w:tcW w:w="4528" w:type="dxa"/>
          </w:tcPr>
          <w:p w14:paraId="0E680DF7" w14:textId="77777777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</w:p>
        </w:tc>
      </w:tr>
      <w:tr w:rsidR="00DC249B" w14:paraId="0BE61E5A" w14:textId="77777777" w:rsidTr="00C2168F">
        <w:tc>
          <w:tcPr>
            <w:tcW w:w="4528" w:type="dxa"/>
          </w:tcPr>
          <w:p w14:paraId="314056F0" w14:textId="77777777" w:rsidR="00DC249B" w:rsidRPr="00DC249B" w:rsidRDefault="00DC249B" w:rsidP="00DC249B">
            <w:pPr>
              <w:rPr>
                <w:b/>
              </w:rPr>
            </w:pPr>
            <w:r w:rsidRPr="00DC249B">
              <w:rPr>
                <w:b/>
              </w:rPr>
              <w:t>Aantal technici van groep:</w:t>
            </w:r>
          </w:p>
        </w:tc>
        <w:tc>
          <w:tcPr>
            <w:tcW w:w="4528" w:type="dxa"/>
          </w:tcPr>
          <w:p w14:paraId="0C53F4E1" w14:textId="77777777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geen</w:t>
            </w:r>
          </w:p>
        </w:tc>
      </w:tr>
      <w:tr w:rsidR="00DC249B" w14:paraId="061AC8A3" w14:textId="77777777" w:rsidTr="00C2168F">
        <w:tc>
          <w:tcPr>
            <w:tcW w:w="4528" w:type="dxa"/>
          </w:tcPr>
          <w:p w14:paraId="16272888" w14:textId="19784594" w:rsidR="00DC249B" w:rsidRPr="00DC249B" w:rsidRDefault="00DC249B" w:rsidP="00DC249B">
            <w:pPr>
              <w:rPr>
                <w:b/>
              </w:rPr>
            </w:pPr>
            <w:r w:rsidRPr="00DC249B">
              <w:rPr>
                <w:b/>
              </w:rPr>
              <w:t>Aantal technici nodig van theater</w:t>
            </w:r>
            <w:r w:rsidR="001128FE">
              <w:rPr>
                <w:b/>
              </w:rPr>
              <w:t xml:space="preserve"> indien in theater</w:t>
            </w:r>
            <w:r w:rsidRPr="00DC249B">
              <w:rPr>
                <w:b/>
              </w:rPr>
              <w:t>:</w:t>
            </w:r>
          </w:p>
        </w:tc>
        <w:tc>
          <w:tcPr>
            <w:tcW w:w="4528" w:type="dxa"/>
          </w:tcPr>
          <w:p w14:paraId="774AA7F8" w14:textId="77777777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</w:p>
        </w:tc>
      </w:tr>
      <w:tr w:rsidR="00DC249B" w14:paraId="7826A798" w14:textId="77777777" w:rsidTr="00C2168F">
        <w:tc>
          <w:tcPr>
            <w:tcW w:w="4528" w:type="dxa"/>
          </w:tcPr>
          <w:p w14:paraId="4C8FCC49" w14:textId="77777777" w:rsidR="00DC249B" w:rsidRPr="00DC249B" w:rsidRDefault="00DC249B" w:rsidP="00DC249B">
            <w:pPr>
              <w:rPr>
                <w:b/>
              </w:rPr>
            </w:pPr>
            <w:r w:rsidRPr="00DC249B">
              <w:rPr>
                <w:b/>
              </w:rPr>
              <w:t>Contactpersoon techniek van groep:</w:t>
            </w:r>
          </w:p>
        </w:tc>
        <w:tc>
          <w:tcPr>
            <w:tcW w:w="4528" w:type="dxa"/>
          </w:tcPr>
          <w:p w14:paraId="106519B7" w14:textId="55C82934" w:rsidR="00DC249B" w:rsidRDefault="000B4246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Jorrit de Vries </w:t>
            </w:r>
            <w:hyperlink r:id="rId4" w:history="1">
              <w:r w:rsidR="005D2E78" w:rsidRPr="009816A4">
                <w:rPr>
                  <w:rStyle w:val="Hyperlink"/>
                  <w:b/>
                  <w:sz w:val="32"/>
                  <w:szCs w:val="32"/>
                </w:rPr>
                <w:t>jorritdvries@gmail.com</w:t>
              </w:r>
            </w:hyperlink>
          </w:p>
          <w:p w14:paraId="439CF9C4" w14:textId="1FC4B42A" w:rsidR="005D2E78" w:rsidRDefault="005D2E78" w:rsidP="00DC249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06 – 40 19 51 73</w:t>
            </w:r>
          </w:p>
        </w:tc>
      </w:tr>
    </w:tbl>
    <w:p w14:paraId="7DF878C9" w14:textId="77777777" w:rsidR="00C2168F" w:rsidRPr="0035681A" w:rsidRDefault="00C2168F">
      <w:pPr>
        <w:rPr>
          <w:b/>
          <w:sz w:val="32"/>
          <w:szCs w:val="32"/>
        </w:rPr>
      </w:pPr>
    </w:p>
    <w:p w14:paraId="403EBFEA" w14:textId="77777777" w:rsidR="0035681A" w:rsidRDefault="0035681A"/>
    <w:sectPr w:rsidR="0035681A" w:rsidSect="00A8617A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246"/>
    <w:rsid w:val="000B4246"/>
    <w:rsid w:val="001128FE"/>
    <w:rsid w:val="0035681A"/>
    <w:rsid w:val="003B354E"/>
    <w:rsid w:val="004E0AEB"/>
    <w:rsid w:val="005417B2"/>
    <w:rsid w:val="005D2E78"/>
    <w:rsid w:val="007811B5"/>
    <w:rsid w:val="009610D9"/>
    <w:rsid w:val="009A315A"/>
    <w:rsid w:val="00A833C4"/>
    <w:rsid w:val="00A8617A"/>
    <w:rsid w:val="00C2168F"/>
    <w:rsid w:val="00DB5E97"/>
    <w:rsid w:val="00DC249B"/>
    <w:rsid w:val="00FA0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11920"/>
  <w15:docId w15:val="{07A22D27-C8C7-C94E-A3C7-C4285225B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A315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C21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5D2E78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5D2E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orritdvries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ly%20Bakker\Downloads\invultechniek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invultechniek</Template>
  <TotalTime>4</TotalTime>
  <Pages>1</Pages>
  <Words>108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Elly Bakker</dc:creator>
  <cp:lastModifiedBy>Annemiek Zwierenga</cp:lastModifiedBy>
  <cp:revision>7</cp:revision>
  <dcterms:created xsi:type="dcterms:W3CDTF">2018-09-18T18:50:00Z</dcterms:created>
  <dcterms:modified xsi:type="dcterms:W3CDTF">2024-02-13T14:39:00Z</dcterms:modified>
</cp:coreProperties>
</file>